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E9" w:rsidRDefault="00F876A1" w:rsidP="00D70D02">
      <w:r>
        <w:rPr>
          <w:noProof/>
        </w:rPr>
        <w:drawing>
          <wp:anchor distT="0" distB="0" distL="114300" distR="114300" simplePos="0" relativeHeight="251658240" behindDoc="1" locked="0" layoutInCell="1" allowOverlap="1" wp14:anchorId="33403F66" wp14:editId="42CCF64F">
            <wp:simplePos x="0" y="0"/>
            <wp:positionH relativeFrom="margin">
              <wp:posOffset>-87086</wp:posOffset>
            </wp:positionH>
            <wp:positionV relativeFrom="page">
              <wp:posOffset>933541</wp:posOffset>
            </wp:positionV>
            <wp:extent cx="7760970" cy="51739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AB8FBF1" wp14:editId="45A6019A">
                      <wp:extent cx="3528695" cy="1210614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77E9" w:rsidRPr="00D86945" w:rsidRDefault="00F876A1" w:rsidP="00D077E9">
                                  <w:pPr>
                                    <w:pStyle w:val="Title"/>
                                  </w:pPr>
                                  <w:r>
                                    <w:t>Business Survey</w:t>
                                  </w:r>
                                  <w:r>
                                    <w:tab/>
                                    <w:t>2021</w:t>
                                  </w:r>
                                </w:p>
                                <w:p w:rsidR="00D077E9" w:rsidRPr="00D86945" w:rsidRDefault="00D077E9" w:rsidP="00D077E9">
                                  <w:pPr>
                                    <w:pStyle w:val="Title"/>
                                    <w:spacing w:after="0"/>
                                  </w:pPr>
                                  <w:r w:rsidRPr="00D86945">
                                    <w:t>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B8FB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2OLgIAAFI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" filled="f" stroked="f" strokeweight=".5pt">
                      <v:textbox>
                        <w:txbxContent>
                          <w:p w:rsidR="00D077E9" w:rsidRPr="00D86945" w:rsidRDefault="00F876A1" w:rsidP="00D077E9">
                            <w:pPr>
                              <w:pStyle w:val="Title"/>
                            </w:pPr>
                            <w:r>
                              <w:t>Business Survey</w:t>
                            </w:r>
                            <w:r>
                              <w:tab/>
                              <w:t>2021</w:t>
                            </w:r>
                          </w:p>
                          <w:p w:rsidR="00D077E9" w:rsidRPr="00D86945" w:rsidRDefault="00D077E9" w:rsidP="00D077E9">
                            <w:pPr>
                              <w:pStyle w:val="Title"/>
                              <w:spacing w:after="0"/>
                            </w:pPr>
                            <w:r w:rsidRPr="00D86945">
                              <w:t>2018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983B81" wp14:editId="472F6D13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C4FAFE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pPr>
              <w:rPr>
                <w:noProof/>
              </w:rPr>
            </w:pPr>
          </w:p>
        </w:tc>
      </w:tr>
      <w:tr w:rsidR="00D077E9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C18C928A4E474674ABC23680DDE4486A"/>
              </w:placeholder>
              <w15:appearance w15:val="hidden"/>
            </w:sdtPr>
            <w:sdtEndPr/>
            <w:sdtContent>
              <w:p w:rsidR="00D077E9" w:rsidRDefault="00F876A1" w:rsidP="00D077E9">
                <w:r>
                  <w:rPr>
                    <w:rStyle w:val="SubtitleChar"/>
                    <w:b w:val="0"/>
                  </w:rPr>
                  <w:t>January 31</w:t>
                </w:r>
              </w:p>
            </w:sdtContent>
          </w:sdt>
          <w:p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01784800" wp14:editId="7E6ED028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7C673F9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Default="00B25019" w:rsidP="00D077E9">
            <w:sdt>
              <w:sdtPr>
                <w:id w:val="-1740469667"/>
                <w:placeholder>
                  <w:docPart w:val="D4C26D0827074521A93AC9C8202AE2E9"/>
                </w:placeholder>
                <w15:appearance w15:val="hidden"/>
              </w:sdtPr>
              <w:sdtEndPr/>
              <w:sdtContent>
                <w:r w:rsidR="00F876A1">
                  <w:t>Community Development</w:t>
                </w:r>
              </w:sdtContent>
            </w:sdt>
          </w:p>
          <w:p w:rsidR="00D077E9" w:rsidRDefault="00D077E9" w:rsidP="00D077E9">
            <w:r w:rsidRPr="00B231E5">
              <w:t>Authored by:</w:t>
            </w:r>
            <w:r>
              <w:t xml:space="preserve"> </w:t>
            </w:r>
            <w:sdt>
              <w:sdtPr>
                <w:alias w:val="Your Name"/>
                <w:tag w:val="Your Name"/>
                <w:id w:val="-180584491"/>
                <w:placeholder>
                  <w:docPart w:val="C1F7836BBB1844EDA3A0A293AF0C3A93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F876A1">
                  <w:t>Adrian Ackerman</w:t>
                </w:r>
                <w:r w:rsidR="00F876A1">
                  <w:br/>
                </w:r>
                <w:r w:rsidR="00F876A1">
                  <w:br/>
                </w:r>
              </w:sdtContent>
            </w:sdt>
          </w:p>
          <w:p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D077E9">
      <w:pPr>
        <w:spacing w:after="200"/>
      </w:pPr>
      <w:r w:rsidRPr="00D967AC">
        <w:rPr>
          <w:noProof/>
        </w:rPr>
        <w:drawing>
          <wp:anchor distT="0" distB="0" distL="114300" distR="114300" simplePos="0" relativeHeight="251661312" behindDoc="0" locked="0" layoutInCell="1" allowOverlap="1" wp14:anchorId="2B05B9CB" wp14:editId="15B55AAB">
            <wp:simplePos x="0" y="0"/>
            <wp:positionH relativeFrom="column">
              <wp:posOffset>5081451</wp:posOffset>
            </wp:positionH>
            <wp:positionV relativeFrom="paragraph">
              <wp:posOffset>6289765</wp:posOffset>
            </wp:positionV>
            <wp:extent cx="1456439" cy="1486535"/>
            <wp:effectExtent l="0" t="0" r="0" b="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39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3F90553A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A9574" id="Rectangle 2" o:spid="_x0000_s1026" alt="colored rectangle" style="position:absolute;margin-left:-58.8pt;margin-top:525.2pt;width:611.1pt;height:26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" fillcolor="#34aba2 [3206]" stroked="f" strokeweight="2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03E959F8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E35F60" id="Rectangle 3" o:spid="_x0000_s1026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3zqwIAAK8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" fillcolor="white [3212]" stroked="f" strokeweight="2pt">
                <w10:wrap anchory="page"/>
              </v:rect>
            </w:pict>
          </mc:Fallback>
        </mc:AlternateContent>
      </w:r>
      <w:r>
        <w:br w:type="page"/>
      </w:r>
    </w:p>
    <w:p w:rsidR="0087605E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6079671" cy="3732499"/>
            <wp:effectExtent l="0" t="0" r="0" b="1905"/>
            <wp:docPr id="4" name="Picture 4" descr="U:\Survey Results\2021\BusinessOrganization\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urvey Results\2021\BusinessOrganization\Q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29" cy="37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drawing>
          <wp:inline distT="0" distB="0" distL="0" distR="0">
            <wp:extent cx="6447270" cy="3575957"/>
            <wp:effectExtent l="0" t="0" r="0" b="5715"/>
            <wp:docPr id="9" name="Picture 9" descr="U:\Survey Results\2021\BusinessOrganization\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urvey Results\2021\BusinessOrganization\Q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74" cy="35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/>
    <w:p w:rsidR="00B25019" w:rsidRDefault="00B25019" w:rsidP="00DF027C"/>
    <w:p w:rsidR="00B25019" w:rsidRDefault="00B25019" w:rsidP="00DF027C"/>
    <w:p w:rsidR="00B25019" w:rsidRDefault="00B25019" w:rsidP="00DF027C"/>
    <w:p w:rsidR="00B25019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5519057" cy="3896792"/>
            <wp:effectExtent l="0" t="0" r="5715" b="8890"/>
            <wp:docPr id="10" name="Picture 10" descr="U:\Survey Results\2021\BusinessOrganization\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urvey Results\2021\BusinessOrganization\Q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74" cy="39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/>
    <w:p w:rsidR="00B25019" w:rsidRDefault="00B25019" w:rsidP="00DF027C">
      <w:r w:rsidRPr="00B25019">
        <w:rPr>
          <w:noProof/>
        </w:rPr>
        <w:drawing>
          <wp:inline distT="0" distB="0" distL="0" distR="0">
            <wp:extent cx="5701860" cy="3935185"/>
            <wp:effectExtent l="0" t="0" r="0" b="8255"/>
            <wp:docPr id="11" name="Picture 11" descr="U:\Survey Results\2021\BusinessOrganization\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urvey Results\2021\BusinessOrganization\Q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24" cy="39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/>
    <w:p w:rsidR="00B25019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5372100" cy="4017857"/>
            <wp:effectExtent l="0" t="0" r="0" b="1905"/>
            <wp:docPr id="13" name="Picture 13" descr="U:\Survey Results\2021\BusinessOrganization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urvey Results\2021\BusinessOrganization\Q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42" cy="40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drawing>
          <wp:inline distT="0" distB="0" distL="0" distR="0">
            <wp:extent cx="5441272" cy="4229100"/>
            <wp:effectExtent l="0" t="0" r="7620" b="0"/>
            <wp:docPr id="14" name="Picture 14" descr="U:\Survey Results\2021\BusinessOrganization\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Survey Results\2021\BusinessOrganization\Q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05" cy="42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6047014" cy="4291200"/>
            <wp:effectExtent l="0" t="0" r="0" b="0"/>
            <wp:docPr id="15" name="Picture 15" descr="U:\Survey Results\2021\BusinessOrganization\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Survey Results\2021\BusinessOrganization\Q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61" cy="43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drawing>
          <wp:inline distT="0" distB="0" distL="0" distR="0">
            <wp:extent cx="6309360" cy="2920039"/>
            <wp:effectExtent l="0" t="0" r="0" b="0"/>
            <wp:docPr id="16" name="Picture 16" descr="U:\Survey Results\2021\BusinessOrganization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Survey Results\2021\BusinessOrganization\Q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9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/>
    <w:p w:rsidR="00B25019" w:rsidRDefault="00B25019" w:rsidP="00DF027C"/>
    <w:p w:rsidR="00B25019" w:rsidRDefault="00B25019" w:rsidP="00DF027C"/>
    <w:p w:rsidR="00B25019" w:rsidRDefault="00B25019" w:rsidP="00DF027C"/>
    <w:p w:rsidR="00B25019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5312228" cy="4125169"/>
            <wp:effectExtent l="0" t="0" r="3175" b="8890"/>
            <wp:docPr id="17" name="Picture 17" descr="U:\Survey Results\2021\BusinessOrganization\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Survey Results\2021\BusinessOrganization\Q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4" cy="41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drawing>
          <wp:inline distT="0" distB="0" distL="0" distR="0">
            <wp:extent cx="5581241" cy="4239986"/>
            <wp:effectExtent l="0" t="0" r="635" b="8255"/>
            <wp:docPr id="18" name="Picture 18" descr="U:\Survey Results\2021\BusinessOrganization\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Survey Results\2021\BusinessOrganization\Q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8" cy="4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5290457" cy="3992412"/>
            <wp:effectExtent l="0" t="0" r="5715" b="8255"/>
            <wp:docPr id="19" name="Picture 19" descr="U:\Survey Results\2021\BusinessOrganization\Q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Survey Results\2021\BusinessOrganization\Q10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09" cy="400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drawing>
          <wp:inline distT="0" distB="0" distL="0" distR="0">
            <wp:extent cx="5665688" cy="4294414"/>
            <wp:effectExtent l="0" t="0" r="0" b="0"/>
            <wp:docPr id="20" name="Picture 20" descr="U:\Survey Results\2021\BusinessOrganization\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Survey Results\2021\BusinessOrganization\Q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66" cy="43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5617028" cy="4055192"/>
            <wp:effectExtent l="0" t="0" r="3175" b="2540"/>
            <wp:docPr id="21" name="Picture 21" descr="U:\Survey Results\2021\BusinessOrganization\Q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Survey Results\2021\BusinessOrganization\Q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98" cy="40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drawing>
          <wp:inline distT="0" distB="0" distL="0" distR="0">
            <wp:extent cx="5733991" cy="4218215"/>
            <wp:effectExtent l="0" t="0" r="635" b="0"/>
            <wp:docPr id="22" name="Picture 22" descr="U:\Survey Results\2021\BusinessOrganization\Q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Survey Results\2021\BusinessOrganization\Q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44" cy="42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lastRenderedPageBreak/>
        <w:drawing>
          <wp:inline distT="0" distB="0" distL="0" distR="0">
            <wp:extent cx="5274128" cy="3789398"/>
            <wp:effectExtent l="0" t="0" r="3175" b="1905"/>
            <wp:docPr id="23" name="Picture 23" descr="U:\Survey Results\2021\BusinessOrganization\Q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Survey Results\2021\BusinessOrganization\Q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24" cy="38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>
      <w:r w:rsidRPr="00B25019">
        <w:rPr>
          <w:noProof/>
        </w:rPr>
        <w:drawing>
          <wp:inline distT="0" distB="0" distL="0" distR="0">
            <wp:extent cx="5414481" cy="4049486"/>
            <wp:effectExtent l="0" t="0" r="0" b="8255"/>
            <wp:docPr id="24" name="Picture 24" descr="U:\Survey Results\2021\BusinessOrganization\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Survey Results\2021\BusinessOrganization\Q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25" cy="40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9" w:rsidRDefault="00B25019" w:rsidP="00DF027C"/>
    <w:p w:rsidR="00B25019" w:rsidRDefault="00B25019" w:rsidP="00DF027C"/>
    <w:p w:rsidR="00B25019" w:rsidRPr="00D70D02" w:rsidRDefault="00B25019" w:rsidP="00DF027C">
      <w:bookmarkStart w:id="0" w:name="_GoBack"/>
      <w:r w:rsidRPr="00B25019">
        <w:rPr>
          <w:noProof/>
        </w:rPr>
        <w:lastRenderedPageBreak/>
        <w:drawing>
          <wp:inline distT="0" distB="0" distL="0" distR="0">
            <wp:extent cx="6856972" cy="5127171"/>
            <wp:effectExtent l="0" t="0" r="1270" b="0"/>
            <wp:docPr id="25" name="Picture 25" descr="U:\Survey Results\2021\BusinessOrganization\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Survey Results\2021\BusinessOrganization\Q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49" cy="51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019" w:rsidRPr="00D70D02" w:rsidSect="00DF027C">
      <w:headerReference w:type="default" r:id="rId27"/>
      <w:footerReference w:type="default" r:id="rId28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6A1" w:rsidRDefault="00F876A1">
      <w:r>
        <w:separator/>
      </w:r>
    </w:p>
    <w:p w:rsidR="00F876A1" w:rsidRDefault="00F876A1"/>
  </w:endnote>
  <w:endnote w:type="continuationSeparator" w:id="0">
    <w:p w:rsidR="00F876A1" w:rsidRDefault="00F876A1">
      <w:r>
        <w:continuationSeparator/>
      </w:r>
    </w:p>
    <w:p w:rsidR="00F876A1" w:rsidRDefault="00F876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501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6A1" w:rsidRDefault="00F876A1">
      <w:r>
        <w:separator/>
      </w:r>
    </w:p>
    <w:p w:rsidR="00F876A1" w:rsidRDefault="00F876A1"/>
  </w:footnote>
  <w:footnote w:type="continuationSeparator" w:id="0">
    <w:p w:rsidR="00F876A1" w:rsidRDefault="00F876A1">
      <w:r>
        <w:continuationSeparator/>
      </w:r>
    </w:p>
    <w:p w:rsidR="00F876A1" w:rsidRDefault="00F876A1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Header"/>
          </w:pPr>
        </w:p>
      </w:tc>
    </w:tr>
  </w:tbl>
  <w:p w:rsidR="00D077E9" w:rsidRDefault="00D077E9" w:rsidP="00D07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6A1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C29F3"/>
    <w:rsid w:val="00B231E5"/>
    <w:rsid w:val="00B25019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876A1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B412C"/>
  <w15:docId w15:val="{0097436D-4315-4D30-85E2-D5952BB22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ckerman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8C928A4E474674ABC23680DDE44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56211-41C5-40EF-8FAD-CA31B68A6D94}"/>
      </w:docPartPr>
      <w:docPartBody>
        <w:p w:rsidR="00000000" w:rsidRDefault="00C374C7">
          <w:pPr>
            <w:pStyle w:val="C18C928A4E474674ABC23680DDE4486A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 w:rsidR="00000000">
            <w:rPr>
              <w:rStyle w:val="SubtitleChar"/>
            </w:rPr>
            <w:t>February 14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D4C26D0827074521A93AC9C8202AE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9AA7D-B39E-4022-8E17-773062196995}"/>
      </w:docPartPr>
      <w:docPartBody>
        <w:p w:rsidR="00000000" w:rsidRDefault="00C374C7">
          <w:pPr>
            <w:pStyle w:val="D4C26D0827074521A93AC9C8202AE2E9"/>
          </w:pPr>
          <w:r>
            <w:t>COMPANY NAME</w:t>
          </w:r>
        </w:p>
      </w:docPartBody>
    </w:docPart>
    <w:docPart>
      <w:docPartPr>
        <w:name w:val="C1F7836BBB1844EDA3A0A293AF0C3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F1D63-0676-46FD-8E57-EE790C25CAB6}"/>
      </w:docPartPr>
      <w:docPartBody>
        <w:p w:rsidR="00000000" w:rsidRDefault="00C374C7">
          <w:pPr>
            <w:pStyle w:val="C1F7836BBB1844EDA3A0A293AF0C3A93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</w:rPr>
  </w:style>
  <w:style w:type="paragraph" w:customStyle="1" w:styleId="C18C928A4E474674ABC23680DDE4486A">
    <w:name w:val="C18C928A4E474674ABC23680DDE4486A"/>
  </w:style>
  <w:style w:type="paragraph" w:customStyle="1" w:styleId="D4C26D0827074521A93AC9C8202AE2E9">
    <w:name w:val="D4C26D0827074521A93AC9C8202AE2E9"/>
  </w:style>
  <w:style w:type="paragraph" w:customStyle="1" w:styleId="C1F7836BBB1844EDA3A0A293AF0C3A93">
    <w:name w:val="C1F7836BBB1844EDA3A0A293AF0C3A93"/>
  </w:style>
  <w:style w:type="paragraph" w:customStyle="1" w:styleId="41E23AF7258842B0BA7C52C97012E16F">
    <w:name w:val="41E23AF7258842B0BA7C52C97012E16F"/>
  </w:style>
  <w:style w:type="paragraph" w:customStyle="1" w:styleId="380BE0CAFD21474EA1711A1C73B01408">
    <w:name w:val="380BE0CAFD21474EA1711A1C73B01408"/>
  </w:style>
  <w:style w:type="paragraph" w:customStyle="1" w:styleId="4D5FF228B7AB4266A1E4F86C679C42EE">
    <w:name w:val="4D5FF228B7AB4266A1E4F86C679C42EE"/>
  </w:style>
  <w:style w:type="paragraph" w:customStyle="1" w:styleId="C34BC7BFB7C1412ABF4E09CC83095584">
    <w:name w:val="C34BC7BFB7C1412ABF4E09CC83095584"/>
  </w:style>
  <w:style w:type="paragraph" w:customStyle="1" w:styleId="ED46C22F9D0241239CD23785F5877FC0">
    <w:name w:val="ED46C22F9D0241239CD23785F5877F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Adrian Ackerman
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56C683-37E9-40C2-B3F5-13AF5CF0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217</TotalTime>
  <Pages>10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Ackerman, Adrian</dc:creator>
  <cp:keywords/>
  <cp:lastModifiedBy>Ackerman, Adrian</cp:lastModifiedBy>
  <cp:revision>1</cp:revision>
  <cp:lastPrinted>2006-08-01T17:47:00Z</cp:lastPrinted>
  <dcterms:created xsi:type="dcterms:W3CDTF">2021-02-15T01:40:00Z</dcterms:created>
  <dcterms:modified xsi:type="dcterms:W3CDTF">2021-02-15T14:37:00Z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