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D077E9" w:rsidP="00D70D02"/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367A9B" wp14:editId="6A0A7069">
                      <wp:extent cx="3528695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Default="005818A1" w:rsidP="00D077E9">
                                  <w:pPr>
                                    <w:pStyle w:val="Title"/>
                                    <w:spacing w:after="0"/>
                                  </w:pPr>
                                  <w:r>
                                    <w:t>Citizen Survey Results (FULL)</w:t>
                                  </w:r>
                                </w:p>
                                <w:p w:rsidR="005818A1" w:rsidRPr="00D86945" w:rsidRDefault="005818A1" w:rsidP="00D077E9">
                                  <w:pPr>
                                    <w:pStyle w:val="Title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9367A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O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" filled="f" stroked="f" strokeweight=".5pt">
                      <v:textbox>
                        <w:txbxContent>
                          <w:p w:rsidR="00D077E9" w:rsidRDefault="005818A1" w:rsidP="00D077E9">
                            <w:pPr>
                              <w:pStyle w:val="Title"/>
                              <w:spacing w:after="0"/>
                            </w:pPr>
                            <w:r>
                              <w:t>Citizen Survey Results (FULL)</w:t>
                            </w:r>
                          </w:p>
                          <w:p w:rsidR="005818A1" w:rsidRPr="00D86945" w:rsidRDefault="005818A1" w:rsidP="00D077E9">
                            <w:pPr>
                              <w:pStyle w:val="Title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875FC3" wp14:editId="3D7179BB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0098C4E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</w:rPr>
            </w:pPr>
          </w:p>
        </w:tc>
      </w:tr>
      <w:tr w:rsidR="00D077E9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D9127A9F968D4F2A8BA5D41F64891EF6"/>
              </w:placeholder>
              <w15:appearance w15:val="hidden"/>
            </w:sdtPr>
            <w:sdtEndPr/>
            <w:sdtContent>
              <w:p w:rsidR="00D077E9" w:rsidRDefault="005818A1" w:rsidP="00D077E9">
                <w:r>
                  <w:rPr>
                    <w:rStyle w:val="SubtitleChar"/>
                    <w:b w:val="0"/>
                  </w:rPr>
                  <w:t>January 31</w:t>
                </w:r>
              </w:p>
            </w:sdtContent>
          </w:sdt>
          <w:p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4557D61F" wp14:editId="55BE3F46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6C247A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F94EE1" w:rsidP="00D077E9">
            <w:sdt>
              <w:sdtPr>
                <w:id w:val="-1740469667"/>
                <w:placeholder>
                  <w:docPart w:val="9C1C2457B93D49AE976DDE937CC3CBB1"/>
                </w:placeholder>
                <w15:appearance w15:val="hidden"/>
              </w:sdtPr>
              <w:sdtEndPr/>
              <w:sdtContent>
                <w:r w:rsidR="005818A1">
                  <w:t>Community Development</w:t>
                </w:r>
              </w:sdtContent>
            </w:sdt>
          </w:p>
          <w:p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7E247A72E0E4440BBDC677E31405EE52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5818A1">
                  <w:t>Adrian Ackerman</w:t>
                </w:r>
              </w:sdtContent>
            </w:sdt>
          </w:p>
          <w:p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5818A1">
      <w:pPr>
        <w:spacing w:after="200"/>
      </w:pPr>
      <w:r w:rsidRPr="00D967AC">
        <w:rPr>
          <w:noProof/>
        </w:rPr>
        <w:drawing>
          <wp:anchor distT="0" distB="0" distL="114300" distR="114300" simplePos="0" relativeHeight="251661312" behindDoc="0" locked="0" layoutInCell="1" allowOverlap="1" wp14:anchorId="071703D2" wp14:editId="18FA34D5">
            <wp:simplePos x="0" y="0"/>
            <wp:positionH relativeFrom="column">
              <wp:posOffset>5364479</wp:posOffset>
            </wp:positionH>
            <wp:positionV relativeFrom="paragraph">
              <wp:posOffset>6638653</wp:posOffset>
            </wp:positionV>
            <wp:extent cx="1377043" cy="1356904"/>
            <wp:effectExtent l="0" t="0" r="0" b="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36" cy="136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0A7787" wp14:editId="2C9837E8">
            <wp:simplePos x="0" y="0"/>
            <wp:positionH relativeFrom="margin">
              <wp:align>left</wp:align>
            </wp:positionH>
            <wp:positionV relativeFrom="page">
              <wp:posOffset>1336856</wp:posOffset>
            </wp:positionV>
            <wp:extent cx="7760970" cy="5173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E0C22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54B439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" fillcolor="white [3212]" stroked="f" strokeweight="2pt">
                <w10:wrap anchory="page"/>
              </v:rect>
            </w:pict>
          </mc:Fallback>
        </mc:AlternateContent>
      </w:r>
      <w:r w:rsidR="00D077E9">
        <w:br w:type="page"/>
      </w:r>
    </w:p>
    <w:p w:rsidR="007E111E" w:rsidRPr="007E111E" w:rsidRDefault="007E111E" w:rsidP="007E111E">
      <w:pPr>
        <w:pStyle w:val="Heading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Portions of the results have been edited due to personal infor</w:t>
      </w:r>
      <w:r w:rsidR="00F94EE1">
        <w:rPr>
          <w:sz w:val="28"/>
          <w:szCs w:val="28"/>
        </w:rPr>
        <w:t>mation or inappropriate content</w:t>
      </w:r>
      <w:bookmarkStart w:id="0" w:name="_GoBack"/>
      <w:bookmarkEnd w:id="0"/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4425043" cy="30561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urvey Results\2021\Citizen\Q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18" cy="30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4740728" cy="4010132"/>
            <wp:effectExtent l="0" t="0" r="3175" b="0"/>
            <wp:docPr id="14" name="Picture 14" descr="U:\Survey Results\2021\Citizen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urvey Results\2021\Citizen\Q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88" cy="40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034643" cy="3698135"/>
            <wp:effectExtent l="0" t="0" r="0" b="0"/>
            <wp:docPr id="15" name="Picture 15" descr="U:\Survey Results\2021\Citizen\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urvey Results\2021\Citizen\Q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62" cy="371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202161" cy="3946071"/>
            <wp:effectExtent l="0" t="0" r="0" b="0"/>
            <wp:docPr id="16" name="Picture 16" descr="U:\Survey Results\2021\Citizen\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Survey Results\2021\Citizen\Q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03" cy="39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165271" cy="3753995"/>
            <wp:effectExtent l="0" t="0" r="0" b="0"/>
            <wp:docPr id="17" name="Picture 17" descr="U:\Survey Results\2021\Citizen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urvey Results\2021\Citizen\Q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95" cy="37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026352" cy="3663042"/>
            <wp:effectExtent l="0" t="0" r="3175" b="0"/>
            <wp:docPr id="18" name="Picture 18" descr="U:\Survey Results\2021\Citizen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Survey Results\2021\Citizen\Q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86" cy="36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620986" cy="3294123"/>
            <wp:effectExtent l="0" t="0" r="8255" b="1905"/>
            <wp:docPr id="19" name="Picture 19" descr="U:\Survey Results\2021\Citizen\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Survey Results\2021\Citizen\Q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27" cy="33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4898571" cy="3838965"/>
            <wp:effectExtent l="0" t="0" r="0" b="9525"/>
            <wp:docPr id="20" name="Picture 20" descr="U:\Survey Results\2021\Citizen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Survey Results\2021\Citizen\Q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11" cy="38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914900" cy="3775444"/>
            <wp:effectExtent l="0" t="0" r="0" b="0"/>
            <wp:docPr id="21" name="Picture 21" descr="U:\Survey Results\2021\Citizen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Survey Results\2021\Citizen\Q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38" cy="37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4942114" cy="3840888"/>
            <wp:effectExtent l="0" t="0" r="0" b="7620"/>
            <wp:docPr id="22" name="Picture 22" descr="U:\Survey Results\2021\Citizen\Q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Survey Results\2021\Citizen\Q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87" cy="38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751614" cy="3621457"/>
            <wp:effectExtent l="0" t="0" r="0" b="0"/>
            <wp:docPr id="23" name="Picture 23" descr="U:\Survey Results\2021\Citizen\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Survey Results\2021\Citizen\Q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45" cy="36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050971" cy="3156857"/>
            <wp:effectExtent l="0" t="0" r="0" b="5715"/>
            <wp:docPr id="24" name="Picture 24" descr="U:\Survey Results\2021\Citizen\Q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Survey Results\2021\Citizen\Q1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10" cy="31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822371" cy="3194376"/>
            <wp:effectExtent l="0" t="0" r="0" b="6350"/>
            <wp:docPr id="25" name="Picture 25" descr="U:\Survey Results\2021\Citizen\Q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Survey Results\2021\Citizen\Q1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65" cy="32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009430" cy="3891643"/>
            <wp:effectExtent l="0" t="0" r="1270" b="0"/>
            <wp:docPr id="26" name="Picture 26" descr="U:\Survey Results\2021\Citizen\Q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Survey Results\2021\Citizen\Q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31" cy="39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920343" cy="3429780"/>
            <wp:effectExtent l="0" t="0" r="0" b="0"/>
            <wp:docPr id="27" name="Picture 27" descr="U:\Survey Results\2021\Citizen\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Survey Results\2021\Citizen\Q1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20" cy="34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438849" cy="3810000"/>
            <wp:effectExtent l="0" t="0" r="9525" b="0"/>
            <wp:docPr id="28" name="Picture 28" descr="U:\Survey Results\2021\Citizen\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Survey Results\2021\Citizen\Q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86" cy="38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 wp14:anchorId="505AAAD5" wp14:editId="41589DD9">
            <wp:extent cx="5404757" cy="3882705"/>
            <wp:effectExtent l="0" t="0" r="5715" b="3810"/>
            <wp:docPr id="29" name="Picture 29" descr="U:\Survey Results\2021\Citizen\Q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Survey Results\2021\Citizen\Q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97" cy="39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A1">
        <w:rPr>
          <w:noProof/>
        </w:rPr>
        <w:drawing>
          <wp:inline distT="0" distB="0" distL="0" distR="0">
            <wp:extent cx="5448300" cy="3759488"/>
            <wp:effectExtent l="0" t="0" r="0" b="0"/>
            <wp:docPr id="30" name="Picture 30" descr="U:\Survey Results\2021\Citizen\Q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Survey Results\2021\Citizen\Q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18" cy="37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159828" cy="4009961"/>
            <wp:effectExtent l="0" t="0" r="3175" b="0"/>
            <wp:docPr id="31" name="Picture 31" descr="U:\Survey Results\2021\Citizen\Q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Survey Results\2021\Citizen\Q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27" cy="40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302803" cy="4196443"/>
            <wp:effectExtent l="0" t="0" r="0" b="0"/>
            <wp:docPr id="32" name="Picture 32" descr="U:\Survey Results\2021\Citizen\Q1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Survey Results\2021\Citizen\Q19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05" cy="42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303044" cy="4000500"/>
            <wp:effectExtent l="0" t="0" r="0" b="0"/>
            <wp:docPr id="33" name="Picture 33" descr="U:\Survey Results\2021\Citizen\Q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Survey Results\2021\Citizen\Q19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84" cy="40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411836" cy="4222059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Survey Results\2021\Citizen\Q19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36" cy="42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355771" cy="3820364"/>
            <wp:effectExtent l="0" t="0" r="0" b="8890"/>
            <wp:docPr id="35" name="Picture 35" descr="U:\Survey Results\2021\Citizen\Q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:\Survey Results\2021\Citizen\Q19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6" cy="38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459186" cy="4368427"/>
            <wp:effectExtent l="0" t="0" r="8255" b="0"/>
            <wp:docPr id="36" name="Picture 36" descr="U:\Survey Results\2021\Citizen\Q1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:\Survey Results\2021\Citizen\Q19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27" cy="43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453743" cy="4205937"/>
            <wp:effectExtent l="0" t="0" r="0" b="4445"/>
            <wp:docPr id="37" name="Picture 37" descr="U:\Survey Results\2021\Citizen\Q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:\Survey Results\2021\Citizen\Q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44" cy="42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421086" cy="3784486"/>
            <wp:effectExtent l="0" t="0" r="8255" b="6985"/>
            <wp:docPr id="38" name="Picture 38" descr="U:\Survey Results\2021\Citizen\Q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:\Survey Results\2021\Citizen\Q20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59" cy="37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301343" cy="3990704"/>
            <wp:effectExtent l="0" t="0" r="0" b="0"/>
            <wp:docPr id="39" name="Picture 39" descr="U:\Survey Results\2021\Citizen\Q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:\Survey Results\2021\Citizen\Q20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83" cy="40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350328" cy="3997508"/>
            <wp:effectExtent l="0" t="0" r="3175" b="3175"/>
            <wp:docPr id="40" name="Picture 40" descr="U:\Survey Results\2021\Citizen\Q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:\Survey Results\2021\Citizen\Q20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91" cy="40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301343" cy="4050426"/>
            <wp:effectExtent l="0" t="0" r="0" b="7620"/>
            <wp:docPr id="41" name="Picture 41" descr="U:\Survey Results\2021\Citizen\Q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:\Survey Results\2021\Citizen\Q20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33" cy="40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372100" cy="3832205"/>
            <wp:effectExtent l="0" t="0" r="0" b="0"/>
            <wp:docPr id="42" name="Picture 42" descr="U:\Survey Results\2021\Citizen\Q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:\Survey Results\2021\Citizen\Q2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12" cy="38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219700" cy="3956909"/>
            <wp:effectExtent l="0" t="0" r="0" b="5715"/>
            <wp:docPr id="43" name="Picture 43" descr="U:\Survey Results\2021\Citizen\Q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:\Survey Results\2021\Citizen\Q2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76" cy="39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424094" cy="4027714"/>
            <wp:effectExtent l="0" t="0" r="5715" b="0"/>
            <wp:docPr id="44" name="Picture 44" descr="U:\Survey Results\2021\Citizen\Q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:\Survey Results\2021\Citizen\Q2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6" cy="40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4925786" cy="3644080"/>
            <wp:effectExtent l="0" t="0" r="8255" b="0"/>
            <wp:docPr id="45" name="Picture 45" descr="U:\Survey Results\2021\Citizen\Q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:\Survey Results\2021\Citizen\Q2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07" cy="36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225143" cy="3814724"/>
            <wp:effectExtent l="0" t="0" r="0" b="0"/>
            <wp:docPr id="46" name="Picture 46" descr="U:\Survey Results\2021\Citizen\Q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:\Survey Results\2021\Citizen\Q2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18" cy="38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786680" cy="3635828"/>
            <wp:effectExtent l="0" t="0" r="5080" b="3175"/>
            <wp:docPr id="47" name="Picture 47" descr="U:\Survey Results\2021\Citizen\Q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:\Survey Results\2021\Citizen\Q2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47" cy="364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845628" cy="4140719"/>
            <wp:effectExtent l="0" t="0" r="3175" b="0"/>
            <wp:docPr id="48" name="Picture 48" descr="U:\Survey Results\2021\Citizen\Q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:\Survey Results\2021\Citizen\Q26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33" cy="41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562600" cy="4017185"/>
            <wp:effectExtent l="0" t="0" r="0" b="2540"/>
            <wp:docPr id="49" name="Picture 49" descr="U:\Survey Results\2021\Citizen\Q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:\Survey Results\2021\Citizen\Q26b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19" cy="4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589814" cy="4139794"/>
            <wp:effectExtent l="0" t="0" r="0" b="0"/>
            <wp:docPr id="50" name="Picture 50" descr="U:\Survey Results\2021\Citizen\Q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:\Survey Results\2021\Citizen\Q26c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54" cy="41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453743" cy="4104056"/>
            <wp:effectExtent l="0" t="0" r="0" b="0"/>
            <wp:docPr id="51" name="Picture 51" descr="U:\Survey Results\2021\Citizen\Q2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:\Survey Results\2021\Citizen\Q26d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89" cy="41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720443" cy="4111665"/>
            <wp:effectExtent l="0" t="0" r="0" b="3175"/>
            <wp:docPr id="52" name="Picture 52" descr="U:\Survey Results\2021\Citizen\Q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:\Survey Results\2021\Citizen\Q2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96" cy="41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426528" cy="3708241"/>
            <wp:effectExtent l="0" t="0" r="3175" b="6985"/>
            <wp:docPr id="53" name="Picture 53" descr="U:\Survey Results\2021\Citizen\Q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:\Survey Results\2021\Citizen\Q28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49" cy="37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519057" cy="4420552"/>
            <wp:effectExtent l="0" t="0" r="5715" b="0"/>
            <wp:docPr id="54" name="Picture 54" descr="U:\Survey Results\2021\Citizen\Q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:\Survey Results\2021\Citizen\Q2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04" cy="44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671457" cy="4216125"/>
            <wp:effectExtent l="0" t="0" r="5715" b="0"/>
            <wp:docPr id="55" name="Picture 55" descr="U:\Survey Results\2021\Citizen\Q2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:\Survey Results\2021\Citizen\Q29a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10" cy="42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785757" cy="3980270"/>
            <wp:effectExtent l="0" t="0" r="5715" b="1270"/>
            <wp:docPr id="56" name="Picture 56" descr="U:\Survey Results\2021\Citizen\Q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:\Survey Results\2021\Citizen\Q29b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56" cy="39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lastRenderedPageBreak/>
        <w:drawing>
          <wp:inline distT="0" distB="0" distL="0" distR="0">
            <wp:extent cx="5426528" cy="3834180"/>
            <wp:effectExtent l="0" t="0" r="3175" b="0"/>
            <wp:docPr id="57" name="Picture 57" descr="U:\Survey Results\2021\Citizen\Q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:\Survey Results\2021\Citizen\Q29c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92" cy="38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A1" w:rsidRDefault="005818A1" w:rsidP="005818A1">
      <w:pPr>
        <w:pStyle w:val="Heading1"/>
      </w:pPr>
      <w:r w:rsidRPr="005818A1">
        <w:rPr>
          <w:noProof/>
        </w:rPr>
        <w:drawing>
          <wp:inline distT="0" distB="0" distL="0" distR="0">
            <wp:extent cx="5595257" cy="4364794"/>
            <wp:effectExtent l="0" t="0" r="5715" b="0"/>
            <wp:docPr id="58" name="Picture 58" descr="U:\Survey Results\2021\Citizen\Q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:\Survey Results\2021\Citizen\Q29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01" cy="43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23" w:rsidRDefault="006B1523" w:rsidP="005818A1">
      <w:pPr>
        <w:pStyle w:val="Heading1"/>
      </w:pPr>
    </w:p>
    <w:p w:rsidR="006B1523" w:rsidRDefault="006B1523" w:rsidP="005818A1">
      <w:pPr>
        <w:pStyle w:val="Heading1"/>
      </w:pPr>
    </w:p>
    <w:p w:rsidR="006B1523" w:rsidRDefault="006B1523" w:rsidP="005818A1">
      <w:pPr>
        <w:pStyle w:val="Heading1"/>
      </w:pPr>
    </w:p>
    <w:p w:rsidR="006B1523" w:rsidRDefault="006B1523" w:rsidP="006B1523">
      <w:pPr>
        <w:pStyle w:val="Heading1"/>
        <w:jc w:val="center"/>
      </w:pPr>
      <w:r>
        <w:t>END</w:t>
      </w:r>
    </w:p>
    <w:p w:rsidR="006B1523" w:rsidRDefault="006B1523" w:rsidP="005818A1">
      <w:pPr>
        <w:pStyle w:val="Heading1"/>
      </w:pPr>
    </w:p>
    <w:p w:rsidR="005818A1" w:rsidRPr="005818A1" w:rsidRDefault="005818A1" w:rsidP="005818A1">
      <w:pPr>
        <w:pStyle w:val="Heading1"/>
      </w:pPr>
    </w:p>
    <w:sectPr w:rsidR="005818A1" w:rsidRPr="005818A1" w:rsidSect="00DF027C">
      <w:headerReference w:type="default" r:id="rId57"/>
      <w:footerReference w:type="default" r:id="rId58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8A1" w:rsidRDefault="005818A1">
      <w:r>
        <w:separator/>
      </w:r>
    </w:p>
    <w:p w:rsidR="005818A1" w:rsidRDefault="005818A1"/>
  </w:endnote>
  <w:endnote w:type="continuationSeparator" w:id="0">
    <w:p w:rsidR="005818A1" w:rsidRDefault="005818A1">
      <w:r>
        <w:continuationSeparator/>
      </w:r>
    </w:p>
    <w:p w:rsidR="005818A1" w:rsidRDefault="005818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E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8A1" w:rsidRDefault="005818A1">
      <w:r>
        <w:separator/>
      </w:r>
    </w:p>
    <w:p w:rsidR="005818A1" w:rsidRDefault="005818A1"/>
  </w:footnote>
  <w:footnote w:type="continuationSeparator" w:id="0">
    <w:p w:rsidR="005818A1" w:rsidRDefault="005818A1">
      <w:r>
        <w:continuationSeparator/>
      </w:r>
    </w:p>
    <w:p w:rsidR="005818A1" w:rsidRDefault="005818A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Header"/>
          </w:pPr>
        </w:p>
      </w:tc>
    </w:tr>
  </w:tbl>
  <w:p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8A37A2"/>
    <w:multiLevelType w:val="hybridMultilevel"/>
    <w:tmpl w:val="80ACAECC"/>
    <w:lvl w:ilvl="0" w:tplc="A09882E8">
      <w:start w:val="239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A1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73612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818A1"/>
    <w:rsid w:val="005D18BF"/>
    <w:rsid w:val="005F1BB0"/>
    <w:rsid w:val="00656C4D"/>
    <w:rsid w:val="006B1523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7E111E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94EE1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F566A7"/>
  <w15:docId w15:val="{65C3CD4E-90B4-46AF-BCAA-B5CCB915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ckerman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127A9F968D4F2A8BA5D41F64891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B16E-A240-4A51-BA99-E69CD4A090C6}"/>
      </w:docPartPr>
      <w:docPartBody>
        <w:p w:rsidR="00B64952" w:rsidRDefault="00B64952">
          <w:pPr>
            <w:pStyle w:val="D9127A9F968D4F2A8BA5D41F64891EF6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8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9C1C2457B93D49AE976DDE937CC3C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2D49D-94AF-4527-B6BA-050C7EE32414}"/>
      </w:docPartPr>
      <w:docPartBody>
        <w:p w:rsidR="00B64952" w:rsidRDefault="00B64952">
          <w:pPr>
            <w:pStyle w:val="9C1C2457B93D49AE976DDE937CC3CBB1"/>
          </w:pPr>
          <w:r>
            <w:t>COMPANY NAME</w:t>
          </w:r>
        </w:p>
      </w:docPartBody>
    </w:docPart>
    <w:docPart>
      <w:docPartPr>
        <w:name w:val="7E247A72E0E4440BBDC677E31405E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0C853-EA45-4288-9FB5-E82A630DD331}"/>
      </w:docPartPr>
      <w:docPartBody>
        <w:p w:rsidR="00B64952" w:rsidRDefault="00B64952">
          <w:pPr>
            <w:pStyle w:val="7E247A72E0E4440BBDC677E31405EE52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52"/>
    <w:rsid w:val="00B6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</w:rPr>
  </w:style>
  <w:style w:type="paragraph" w:customStyle="1" w:styleId="D9127A9F968D4F2A8BA5D41F64891EF6">
    <w:name w:val="D9127A9F968D4F2A8BA5D41F64891EF6"/>
  </w:style>
  <w:style w:type="paragraph" w:customStyle="1" w:styleId="9C1C2457B93D49AE976DDE937CC3CBB1">
    <w:name w:val="9C1C2457B93D49AE976DDE937CC3CBB1"/>
  </w:style>
  <w:style w:type="paragraph" w:customStyle="1" w:styleId="7E247A72E0E4440BBDC677E31405EE52">
    <w:name w:val="7E247A72E0E4440BBDC677E31405EE52"/>
  </w:style>
  <w:style w:type="paragraph" w:customStyle="1" w:styleId="F85B53CDF4364BA58AFD70B19BBA6FF6">
    <w:name w:val="F85B53CDF4364BA58AFD70B19BBA6FF6"/>
  </w:style>
  <w:style w:type="paragraph" w:customStyle="1" w:styleId="7BD39737FEF846B8B47F97AB14FBBA8B">
    <w:name w:val="7BD39737FEF846B8B47F97AB14FBBA8B"/>
  </w:style>
  <w:style w:type="paragraph" w:customStyle="1" w:styleId="FE4F48E6BD0B45CA87F9E75D1056D9CB">
    <w:name w:val="FE4F48E6BD0B45CA87F9E75D1056D9CB"/>
  </w:style>
  <w:style w:type="paragraph" w:customStyle="1" w:styleId="D5DF865C0F484980991EE266B636C9A1">
    <w:name w:val="D5DF865C0F484980991EE266B636C9A1"/>
  </w:style>
  <w:style w:type="paragraph" w:customStyle="1" w:styleId="128EF6960A1B435794A9884D66DDC519">
    <w:name w:val="128EF6960A1B435794A9884D66DDC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Adrian Ackerman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768295-7B8C-4522-AF92-B3383CA9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6</TotalTime>
  <Pages>25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Ackerman, Adrian</dc:creator>
  <cp:keywords/>
  <cp:lastModifiedBy>Ackerman, Adrian</cp:lastModifiedBy>
  <cp:revision>5</cp:revision>
  <cp:lastPrinted>2006-08-01T17:47:00Z</cp:lastPrinted>
  <dcterms:created xsi:type="dcterms:W3CDTF">2021-02-19T15:54:00Z</dcterms:created>
  <dcterms:modified xsi:type="dcterms:W3CDTF">2021-02-19T16:00:00Z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